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91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828"/>
        <w:gridCol w:w="305"/>
        <w:gridCol w:w="6782"/>
      </w:tblGrid>
      <w:tr w:rsidR="001B2ABD" w14:paraId="6E02CA89" w14:textId="77777777" w:rsidTr="008310E9">
        <w:trPr>
          <w:trHeight w:val="4410"/>
        </w:trPr>
        <w:tc>
          <w:tcPr>
            <w:tcW w:w="3828" w:type="dxa"/>
            <w:vAlign w:val="bottom"/>
          </w:tcPr>
          <w:p w14:paraId="1220AEC1" w14:textId="066EC124" w:rsidR="001B2ABD" w:rsidRDefault="00D83F9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13C514F" wp14:editId="20C02596">
                  <wp:extent cx="2284730" cy="2284730"/>
                  <wp:effectExtent l="0" t="0" r="0" b="0"/>
                  <wp:docPr id="7384843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730" cy="228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" w:type="dxa"/>
          </w:tcPr>
          <w:p w14:paraId="0ADCE57A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782" w:type="dxa"/>
            <w:vAlign w:val="bottom"/>
          </w:tcPr>
          <w:p w14:paraId="575C381C" w14:textId="77ECEC1F" w:rsidR="001B2ABD" w:rsidRPr="00387821" w:rsidRDefault="00D83F9D" w:rsidP="001B2ABD">
            <w:pPr>
              <w:pStyle w:val="Title"/>
              <w:rPr>
                <w:b/>
                <w:bCs/>
                <w:sz w:val="72"/>
                <w:szCs w:val="72"/>
              </w:rPr>
            </w:pPr>
            <w:r>
              <w:rPr>
                <w:b/>
                <w:bCs/>
                <w:sz w:val="72"/>
                <w:szCs w:val="72"/>
              </w:rPr>
              <w:t>basic fi</w:t>
            </w:r>
            <w:r w:rsidR="00387821" w:rsidRPr="00387821">
              <w:rPr>
                <w:b/>
                <w:bCs/>
                <w:sz w:val="72"/>
                <w:szCs w:val="72"/>
              </w:rPr>
              <w:t>rst Aid</w:t>
            </w:r>
            <w:r>
              <w:rPr>
                <w:b/>
                <w:bCs/>
                <w:sz w:val="72"/>
                <w:szCs w:val="72"/>
              </w:rPr>
              <w:t xml:space="preserve"> </w:t>
            </w:r>
            <w:r w:rsidR="00387821" w:rsidRPr="00387821">
              <w:rPr>
                <w:b/>
                <w:bCs/>
                <w:sz w:val="72"/>
                <w:szCs w:val="72"/>
              </w:rPr>
              <w:t>Training</w:t>
            </w:r>
          </w:p>
          <w:p w14:paraId="07E16C42" w14:textId="6CCF8559" w:rsidR="001B2ABD" w:rsidRDefault="001B2ABD" w:rsidP="001B2ABD">
            <w:pPr>
              <w:pStyle w:val="Subtitle"/>
            </w:pPr>
          </w:p>
        </w:tc>
      </w:tr>
      <w:tr w:rsidR="008310E9" w:rsidRPr="008310E9" w14:paraId="014D9654" w14:textId="77777777" w:rsidTr="008310E9">
        <w:tc>
          <w:tcPr>
            <w:tcW w:w="3828" w:type="dxa"/>
          </w:tcPr>
          <w:tbl>
            <w:tblPr>
              <w:tblW w:w="10920" w:type="dxa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0920"/>
            </w:tblGrid>
            <w:tr w:rsidR="00D83F9D" w14:paraId="7E425407" w14:textId="77777777" w:rsidTr="00D83F9D">
              <w:tc>
                <w:tcPr>
                  <w:tcW w:w="10915" w:type="dxa"/>
                </w:tcPr>
                <w:p w14:paraId="2FE6D34B" w14:textId="77777777" w:rsidR="00D83F9D" w:rsidRDefault="00D83F9D" w:rsidP="00D83F9D"/>
                <w:p w14:paraId="4544AA14" w14:textId="77777777" w:rsidR="00D83F9D" w:rsidRDefault="00D83F9D" w:rsidP="00D83F9D"/>
                <w:p w14:paraId="763DA631" w14:textId="77777777" w:rsidR="00D83F9D" w:rsidRDefault="00D83F9D" w:rsidP="00D83F9D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Health &amp; Safety Training to protect </w:t>
                  </w:r>
                </w:p>
                <w:p w14:paraId="361D9957" w14:textId="4324B49E" w:rsidR="00D83F9D" w:rsidRDefault="0037308C" w:rsidP="00D83F9D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employees and your business. </w:t>
                  </w:r>
                </w:p>
                <w:p w14:paraId="28907C0B" w14:textId="77777777" w:rsidR="00D83F9D" w:rsidRDefault="00D83F9D" w:rsidP="00D83F9D"/>
                <w:p w14:paraId="49F378E1" w14:textId="77777777" w:rsidR="00D83F9D" w:rsidRDefault="00D83F9D" w:rsidP="00D83F9D"/>
                <w:p w14:paraId="1C712323" w14:textId="77777777" w:rsidR="00D83F9D" w:rsidRDefault="00D83F9D" w:rsidP="00D83F9D"/>
                <w:p w14:paraId="3B5DAF8F" w14:textId="77777777" w:rsidR="00D83F9D" w:rsidRDefault="00D83F9D" w:rsidP="00D83F9D"/>
                <w:p w14:paraId="1424E37C" w14:textId="77777777" w:rsidR="00D83F9D" w:rsidRDefault="00D83F9D" w:rsidP="00D83F9D"/>
                <w:p w14:paraId="6637BA0D" w14:textId="77777777" w:rsidR="00D83F9D" w:rsidRDefault="00D83F9D" w:rsidP="00D83F9D"/>
                <w:sdt>
                  <w:sdtPr>
                    <w:rPr>
                      <w:rFonts w:asciiTheme="majorHAnsi" w:eastAsiaTheme="majorEastAsia" w:hAnsiTheme="majorHAnsi" w:cstheme="majorBidi"/>
                      <w:b/>
                      <w:caps/>
                      <w:color w:val="548AB7" w:themeColor="accent1" w:themeShade="BF"/>
                      <w:sz w:val="28"/>
                      <w:szCs w:val="24"/>
                    </w:rPr>
                    <w:id w:val="-1954003311"/>
                    <w:placeholder>
                      <w:docPart w:val="F0CD107EB76948B7AE9CEEF740C202E0"/>
                    </w:placeholder>
                    <w:temporary/>
                    <w:showingPlcHdr/>
                  </w:sdtPr>
                  <w:sdtEndPr/>
                  <w:sdtContent>
                    <w:p w14:paraId="02E972CC" w14:textId="77777777" w:rsidR="00D83F9D" w:rsidRDefault="00D83F9D" w:rsidP="00D83F9D">
                      <w:pPr>
                        <w:keepNext/>
                        <w:keepLines/>
                        <w:spacing w:before="240" w:after="120"/>
                        <w:outlineLvl w:val="2"/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548AB7" w:themeColor="accent1" w:themeShade="BF"/>
                          <w:sz w:val="28"/>
                          <w:szCs w:val="24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caps/>
                          <w:sz w:val="28"/>
                          <w:szCs w:val="24"/>
                        </w:rPr>
                        <w:t>Contact</w:t>
                      </w:r>
                    </w:p>
                  </w:sdtContent>
                </w:sdt>
                <w:sdt>
                  <w:sdtPr>
                    <w:id w:val="1111563247"/>
                    <w:placeholder>
                      <w:docPart w:val="B2FE3D24CBD44D6EAD3F0C2D5D59E54A"/>
                    </w:placeholder>
                    <w:temporary/>
                    <w:showingPlcHdr/>
                  </w:sdtPr>
                  <w:sdtEndPr/>
                  <w:sdtContent>
                    <w:p w14:paraId="50E5A911" w14:textId="77777777" w:rsidR="00D83F9D" w:rsidRDefault="00D83F9D" w:rsidP="00D83F9D">
                      <w:r>
                        <w:t>PHONE:</w:t>
                      </w:r>
                    </w:p>
                  </w:sdtContent>
                </w:sdt>
                <w:p w14:paraId="1593CA6C" w14:textId="77777777" w:rsidR="00D83F9D" w:rsidRDefault="00D83F9D" w:rsidP="00D83F9D">
                  <w:r>
                    <w:t xml:space="preserve">01 835 1454 </w:t>
                  </w:r>
                </w:p>
                <w:p w14:paraId="61C94229" w14:textId="77777777" w:rsidR="00D83F9D" w:rsidRDefault="00D83F9D" w:rsidP="00D83F9D"/>
                <w:p w14:paraId="00FC1031" w14:textId="77777777" w:rsidR="00D83F9D" w:rsidRDefault="00D83F9D" w:rsidP="00D83F9D"/>
                <w:sdt>
                  <w:sdtPr>
                    <w:id w:val="-240260293"/>
                    <w:placeholder>
                      <w:docPart w:val="4D24CD8B850944F1A084850E8B8ACCBC"/>
                    </w:placeholder>
                    <w:temporary/>
                    <w:showingPlcHdr/>
                  </w:sdtPr>
                  <w:sdtEndPr/>
                  <w:sdtContent>
                    <w:p w14:paraId="6105CD7D" w14:textId="77777777" w:rsidR="00D83F9D" w:rsidRDefault="00D83F9D" w:rsidP="00D83F9D">
                      <w:r>
                        <w:t>EMAIL:</w:t>
                      </w:r>
                    </w:p>
                  </w:sdtContent>
                </w:sdt>
                <w:p w14:paraId="36A91C43" w14:textId="77777777" w:rsidR="00D83F9D" w:rsidRDefault="00D83F9D" w:rsidP="00D83F9D">
                  <w:pPr>
                    <w:rPr>
                      <w:color w:val="B85A22" w:themeColor="accent2" w:themeShade="BF"/>
                      <w:u w:val="single"/>
                    </w:rPr>
                  </w:pPr>
                  <w:hyperlink r:id="rId8" w:history="1">
                    <w:r>
                      <w:rPr>
                        <w:rStyle w:val="Hyperlink"/>
                      </w:rPr>
                      <w:t>fergus@seq.ie</w:t>
                    </w:r>
                  </w:hyperlink>
                  <w:r>
                    <w:rPr>
                      <w:color w:val="B85A22" w:themeColor="accent2" w:themeShade="BF"/>
                      <w:u w:val="single"/>
                    </w:rPr>
                    <w:t xml:space="preserve"> </w:t>
                  </w:r>
                </w:p>
                <w:p w14:paraId="10AE1235" w14:textId="77777777" w:rsidR="00D83F9D" w:rsidRDefault="00D83F9D" w:rsidP="00D83F9D"/>
                <w:p w14:paraId="00FD22E5" w14:textId="77777777" w:rsidR="00D83F9D" w:rsidRDefault="00D83F9D" w:rsidP="00D83F9D"/>
                <w:p w14:paraId="0A30620B" w14:textId="77777777" w:rsidR="00D83F9D" w:rsidRDefault="00D83F9D" w:rsidP="00D83F9D">
                  <w:r>
                    <w:t>WEB:</w:t>
                  </w:r>
                </w:p>
                <w:p w14:paraId="7D2DF1F9" w14:textId="77777777" w:rsidR="00D83F9D" w:rsidRDefault="00D83F9D" w:rsidP="00D83F9D">
                  <w:r>
                    <w:t>www.seq.ie</w:t>
                  </w:r>
                </w:p>
                <w:p w14:paraId="66A8C8B7" w14:textId="77777777" w:rsidR="00D83F9D" w:rsidRDefault="00D83F9D" w:rsidP="00D83F9D"/>
                <w:p w14:paraId="7429023F" w14:textId="77777777" w:rsidR="00D83F9D" w:rsidRDefault="00D83F9D" w:rsidP="00D83F9D"/>
                <w:p w14:paraId="64482F0F" w14:textId="77777777" w:rsidR="00D83F9D" w:rsidRDefault="00D83F9D" w:rsidP="00D83F9D"/>
                <w:p w14:paraId="40423C2C" w14:textId="77777777" w:rsidR="00D83F9D" w:rsidRDefault="00D83F9D" w:rsidP="00D83F9D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Address: </w:t>
                  </w:r>
                </w:p>
                <w:p w14:paraId="480B4923" w14:textId="77777777" w:rsidR="00D83F9D" w:rsidRDefault="00D83F9D" w:rsidP="00D83F9D">
                  <w:r>
                    <w:t xml:space="preserve">Unit 11A, Block 4 Ashbourne Business Park Ashbourne Co Meath </w:t>
                  </w:r>
                </w:p>
                <w:p w14:paraId="01706572" w14:textId="11AFE71C" w:rsidR="0037308C" w:rsidRDefault="0037308C" w:rsidP="00D83F9D">
                  <w:r>
                    <w:t xml:space="preserve">Ashbourne Co Meath </w:t>
                  </w:r>
                </w:p>
                <w:p w14:paraId="7401A5CB" w14:textId="7231F427" w:rsidR="00D83F9D" w:rsidRDefault="00D83F9D" w:rsidP="00D83F9D">
                  <w:r>
                    <w:t xml:space="preserve">A84 W290 </w:t>
                  </w:r>
                </w:p>
              </w:tc>
            </w:tr>
          </w:tbl>
          <w:p w14:paraId="519E9757" w14:textId="77777777" w:rsidR="00D83F9D" w:rsidRDefault="00D83F9D" w:rsidP="00D83F9D"/>
          <w:p w14:paraId="4C20B5C1" w14:textId="77777777" w:rsidR="00D83F9D" w:rsidRDefault="00D83F9D" w:rsidP="00D83F9D"/>
          <w:p w14:paraId="3C5404B0" w14:textId="68FA3631" w:rsidR="00387821" w:rsidRPr="004D3011" w:rsidRDefault="00387821" w:rsidP="00387821"/>
        </w:tc>
        <w:tc>
          <w:tcPr>
            <w:tcW w:w="305" w:type="dxa"/>
          </w:tcPr>
          <w:p w14:paraId="7E44AEF9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782" w:type="dxa"/>
          </w:tcPr>
          <w:p w14:paraId="2BF97AE6" w14:textId="080B3A50" w:rsidR="001B2ABD" w:rsidRPr="008310E9" w:rsidRDefault="00387821" w:rsidP="00036450">
            <w:pPr>
              <w:pStyle w:val="Heading2"/>
            </w:pPr>
            <w:r w:rsidRPr="008310E9">
              <w:t xml:space="preserve">Course </w:t>
            </w:r>
            <w:r w:rsidR="00D83F9D">
              <w:t xml:space="preserve">DETAILS </w:t>
            </w:r>
          </w:p>
          <w:p w14:paraId="021E0EAF" w14:textId="6C7BA31C" w:rsidR="00387821" w:rsidRPr="008310E9" w:rsidRDefault="00387821" w:rsidP="00387821">
            <w:pPr>
              <w:shd w:val="clear" w:color="auto" w:fill="FFFFFF"/>
              <w:spacing w:before="100" w:beforeAutospacing="1" w:after="100" w:afterAutospacing="1"/>
              <w:rPr>
                <w:rFonts w:ascii="Helvetica" w:hAnsi="Helvetica" w:cs="Helvetica"/>
                <w:spacing w:val="4"/>
                <w:sz w:val="20"/>
                <w:szCs w:val="20"/>
                <w:lang w:eastAsia="en-IE"/>
              </w:rPr>
            </w:pPr>
            <w:r w:rsidRPr="008310E9">
              <w:rPr>
                <w:rFonts w:ascii="Helvetica" w:hAnsi="Helvetica" w:cs="Helvetica"/>
                <w:spacing w:val="4"/>
                <w:sz w:val="20"/>
                <w:szCs w:val="20"/>
                <w:lang w:eastAsia="en-IE"/>
              </w:rPr>
              <w:t xml:space="preserve">This </w:t>
            </w:r>
            <w:proofErr w:type="gramStart"/>
            <w:r w:rsidR="00D83F9D">
              <w:rPr>
                <w:rFonts w:ascii="Helvetica" w:hAnsi="Helvetica" w:cs="Helvetica"/>
                <w:spacing w:val="4"/>
                <w:sz w:val="20"/>
                <w:szCs w:val="20"/>
                <w:lang w:eastAsia="en-IE"/>
              </w:rPr>
              <w:t>one day</w:t>
            </w:r>
            <w:proofErr w:type="gramEnd"/>
            <w:r w:rsidR="00D83F9D">
              <w:rPr>
                <w:rFonts w:ascii="Helvetica" w:hAnsi="Helvetica" w:cs="Helvetica"/>
                <w:spacing w:val="4"/>
                <w:sz w:val="20"/>
                <w:szCs w:val="20"/>
                <w:lang w:eastAsia="en-IE"/>
              </w:rPr>
              <w:t xml:space="preserve"> course </w:t>
            </w:r>
            <w:r w:rsidRPr="008310E9">
              <w:rPr>
                <w:rFonts w:ascii="Helvetica" w:hAnsi="Helvetica" w:cs="Helvetica"/>
                <w:spacing w:val="4"/>
                <w:sz w:val="20"/>
                <w:szCs w:val="20"/>
                <w:lang w:eastAsia="en-IE"/>
              </w:rPr>
              <w:t>educates participants in the proper response to any fir</w:t>
            </w:r>
            <w:r w:rsidR="00D83F9D">
              <w:rPr>
                <w:rFonts w:ascii="Helvetica" w:hAnsi="Helvetica" w:cs="Helvetica"/>
                <w:spacing w:val="4"/>
                <w:sz w:val="20"/>
                <w:szCs w:val="20"/>
                <w:lang w:eastAsia="en-IE"/>
              </w:rPr>
              <w:t xml:space="preserve">st aid emergency. This course is tailored to suit the nature of your own business with specific focus on the topics </w:t>
            </w:r>
            <w:r w:rsidR="00CE7364">
              <w:rPr>
                <w:rFonts w:ascii="Helvetica" w:hAnsi="Helvetica" w:cs="Helvetica"/>
                <w:spacing w:val="4"/>
                <w:sz w:val="20"/>
                <w:szCs w:val="20"/>
                <w:lang w:eastAsia="en-IE"/>
              </w:rPr>
              <w:t xml:space="preserve">that relate to your work activities. Standard course outline is below - </w:t>
            </w:r>
          </w:p>
          <w:p w14:paraId="5625F32A" w14:textId="77777777" w:rsidR="00387821" w:rsidRPr="008310E9" w:rsidRDefault="00387821" w:rsidP="00387821">
            <w:pPr>
              <w:pStyle w:val="ListParagraph"/>
              <w:numPr>
                <w:ilvl w:val="0"/>
                <w:numId w:val="1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="Helvetica" w:eastAsia="Times New Roman" w:hAnsi="Helvetica" w:cs="Helvetica"/>
                <w:spacing w:val="4"/>
                <w:sz w:val="20"/>
                <w:szCs w:val="20"/>
                <w:lang w:eastAsia="en-IE"/>
              </w:rPr>
            </w:pPr>
            <w:r w:rsidRPr="008310E9">
              <w:rPr>
                <w:rFonts w:ascii="Helvetica" w:eastAsia="Times New Roman" w:hAnsi="Helvetica" w:cs="Helvetica"/>
                <w:spacing w:val="4"/>
                <w:sz w:val="20"/>
                <w:szCs w:val="20"/>
                <w:lang w:eastAsia="en-IE"/>
              </w:rPr>
              <w:t xml:space="preserve">Scene management </w:t>
            </w:r>
          </w:p>
          <w:p w14:paraId="08EE76D1" w14:textId="77777777" w:rsidR="00387821" w:rsidRPr="008310E9" w:rsidRDefault="00387821" w:rsidP="00387821">
            <w:pPr>
              <w:pStyle w:val="ListParagraph"/>
              <w:numPr>
                <w:ilvl w:val="0"/>
                <w:numId w:val="1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="Helvetica" w:eastAsia="Times New Roman" w:hAnsi="Helvetica" w:cs="Helvetica"/>
                <w:spacing w:val="4"/>
                <w:sz w:val="20"/>
                <w:szCs w:val="20"/>
                <w:lang w:eastAsia="en-IE"/>
              </w:rPr>
            </w:pPr>
            <w:r w:rsidRPr="008310E9">
              <w:rPr>
                <w:rFonts w:ascii="Helvetica" w:eastAsia="Times New Roman" w:hAnsi="Helvetica" w:cs="Helvetica"/>
                <w:spacing w:val="4"/>
                <w:sz w:val="20"/>
                <w:szCs w:val="20"/>
                <w:lang w:eastAsia="en-IE"/>
              </w:rPr>
              <w:t>Adult C.P.R / Adult Choking</w:t>
            </w:r>
          </w:p>
          <w:p w14:paraId="3F50F143" w14:textId="77777777" w:rsidR="00387821" w:rsidRPr="008310E9" w:rsidRDefault="00387821" w:rsidP="00387821">
            <w:pPr>
              <w:pStyle w:val="ListParagraph"/>
              <w:numPr>
                <w:ilvl w:val="0"/>
                <w:numId w:val="1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="Helvetica" w:eastAsia="Times New Roman" w:hAnsi="Helvetica" w:cs="Helvetica"/>
                <w:spacing w:val="4"/>
                <w:sz w:val="20"/>
                <w:szCs w:val="20"/>
                <w:lang w:eastAsia="en-IE"/>
              </w:rPr>
            </w:pPr>
            <w:r w:rsidRPr="008310E9">
              <w:rPr>
                <w:rFonts w:ascii="Helvetica" w:eastAsia="Times New Roman" w:hAnsi="Helvetica" w:cs="Helvetica"/>
                <w:spacing w:val="4"/>
                <w:sz w:val="20"/>
                <w:szCs w:val="20"/>
                <w:lang w:eastAsia="en-IE"/>
              </w:rPr>
              <w:t xml:space="preserve">Child C.P.R / Child Choking </w:t>
            </w:r>
          </w:p>
          <w:p w14:paraId="1F44802B" w14:textId="77777777" w:rsidR="00387821" w:rsidRPr="008310E9" w:rsidRDefault="00387821" w:rsidP="00387821">
            <w:pPr>
              <w:pStyle w:val="ListParagraph"/>
              <w:numPr>
                <w:ilvl w:val="0"/>
                <w:numId w:val="1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="Helvetica" w:eastAsia="Times New Roman" w:hAnsi="Helvetica" w:cs="Helvetica"/>
                <w:spacing w:val="4"/>
                <w:sz w:val="20"/>
                <w:szCs w:val="20"/>
                <w:lang w:eastAsia="en-IE"/>
              </w:rPr>
            </w:pPr>
            <w:r w:rsidRPr="008310E9">
              <w:rPr>
                <w:rFonts w:ascii="Helvetica" w:eastAsia="Times New Roman" w:hAnsi="Helvetica" w:cs="Helvetica"/>
                <w:spacing w:val="4"/>
                <w:sz w:val="20"/>
                <w:szCs w:val="20"/>
                <w:lang w:eastAsia="en-IE"/>
              </w:rPr>
              <w:t>Infant C.P.R / Infant Choking</w:t>
            </w:r>
          </w:p>
          <w:p w14:paraId="21F5A985" w14:textId="77777777" w:rsidR="00387821" w:rsidRPr="008310E9" w:rsidRDefault="00387821" w:rsidP="00387821">
            <w:pPr>
              <w:pStyle w:val="ListParagraph"/>
              <w:numPr>
                <w:ilvl w:val="0"/>
                <w:numId w:val="1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="Helvetica" w:eastAsia="Times New Roman" w:hAnsi="Helvetica" w:cs="Helvetica"/>
                <w:spacing w:val="4"/>
                <w:sz w:val="20"/>
                <w:szCs w:val="20"/>
                <w:lang w:eastAsia="en-IE"/>
              </w:rPr>
            </w:pPr>
            <w:r w:rsidRPr="008310E9">
              <w:rPr>
                <w:rFonts w:ascii="Helvetica" w:eastAsia="Times New Roman" w:hAnsi="Helvetica" w:cs="Helvetica"/>
                <w:spacing w:val="4"/>
                <w:sz w:val="20"/>
                <w:szCs w:val="20"/>
                <w:lang w:eastAsia="en-IE"/>
              </w:rPr>
              <w:t xml:space="preserve">Soft tissue injuries </w:t>
            </w:r>
          </w:p>
          <w:p w14:paraId="68751A1F" w14:textId="77777777" w:rsidR="00387821" w:rsidRPr="008310E9" w:rsidRDefault="00387821" w:rsidP="00387821">
            <w:pPr>
              <w:pStyle w:val="ListParagraph"/>
              <w:numPr>
                <w:ilvl w:val="0"/>
                <w:numId w:val="1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="Helvetica" w:eastAsia="Times New Roman" w:hAnsi="Helvetica" w:cs="Helvetica"/>
                <w:spacing w:val="4"/>
                <w:sz w:val="20"/>
                <w:szCs w:val="20"/>
                <w:lang w:eastAsia="en-IE"/>
              </w:rPr>
            </w:pPr>
            <w:r w:rsidRPr="008310E9">
              <w:rPr>
                <w:rFonts w:ascii="Helvetica" w:eastAsia="Times New Roman" w:hAnsi="Helvetica" w:cs="Helvetica"/>
                <w:spacing w:val="4"/>
                <w:sz w:val="20"/>
                <w:szCs w:val="20"/>
                <w:lang w:eastAsia="en-IE"/>
              </w:rPr>
              <w:t>Unconsciousness</w:t>
            </w:r>
          </w:p>
          <w:p w14:paraId="6F780A0D" w14:textId="77777777" w:rsidR="00387821" w:rsidRPr="008310E9" w:rsidRDefault="00387821" w:rsidP="00387821">
            <w:pPr>
              <w:pStyle w:val="ListParagraph"/>
              <w:numPr>
                <w:ilvl w:val="0"/>
                <w:numId w:val="1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="Helvetica" w:eastAsia="Times New Roman" w:hAnsi="Helvetica" w:cs="Helvetica"/>
                <w:spacing w:val="4"/>
                <w:sz w:val="20"/>
                <w:szCs w:val="20"/>
                <w:lang w:eastAsia="en-IE"/>
              </w:rPr>
            </w:pPr>
            <w:r w:rsidRPr="008310E9">
              <w:rPr>
                <w:rFonts w:ascii="Helvetica" w:eastAsia="Times New Roman" w:hAnsi="Helvetica" w:cs="Helvetica"/>
                <w:spacing w:val="4"/>
                <w:sz w:val="20"/>
                <w:szCs w:val="20"/>
                <w:lang w:eastAsia="en-IE"/>
              </w:rPr>
              <w:t xml:space="preserve">Medical Emergencies </w:t>
            </w:r>
          </w:p>
          <w:p w14:paraId="6B26790D" w14:textId="77777777" w:rsidR="00387821" w:rsidRPr="008310E9" w:rsidRDefault="00387821" w:rsidP="00387821">
            <w:pPr>
              <w:pStyle w:val="ListParagraph"/>
              <w:numPr>
                <w:ilvl w:val="0"/>
                <w:numId w:val="1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="Helvetica" w:eastAsia="Times New Roman" w:hAnsi="Helvetica" w:cs="Helvetica"/>
                <w:spacing w:val="4"/>
                <w:sz w:val="20"/>
                <w:szCs w:val="20"/>
                <w:lang w:eastAsia="en-IE"/>
              </w:rPr>
            </w:pPr>
            <w:r w:rsidRPr="008310E9">
              <w:rPr>
                <w:rFonts w:ascii="Helvetica" w:eastAsia="Times New Roman" w:hAnsi="Helvetica" w:cs="Helvetica"/>
                <w:spacing w:val="4"/>
                <w:sz w:val="20"/>
                <w:szCs w:val="20"/>
                <w:lang w:eastAsia="en-IE"/>
              </w:rPr>
              <w:t xml:space="preserve">Respiration </w:t>
            </w:r>
          </w:p>
          <w:p w14:paraId="4902D3A7" w14:textId="46A8B760" w:rsidR="00036450" w:rsidRDefault="00387821" w:rsidP="00036450">
            <w:pPr>
              <w:pStyle w:val="ListParagraph"/>
              <w:numPr>
                <w:ilvl w:val="0"/>
                <w:numId w:val="1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="Helvetica" w:eastAsia="Times New Roman" w:hAnsi="Helvetica" w:cs="Helvetica"/>
                <w:spacing w:val="4"/>
                <w:sz w:val="20"/>
                <w:szCs w:val="20"/>
                <w:lang w:eastAsia="en-IE"/>
              </w:rPr>
            </w:pPr>
            <w:r w:rsidRPr="008310E9">
              <w:rPr>
                <w:rFonts w:ascii="Helvetica" w:eastAsia="Times New Roman" w:hAnsi="Helvetica" w:cs="Helvetica"/>
                <w:spacing w:val="4"/>
                <w:sz w:val="20"/>
                <w:szCs w:val="20"/>
                <w:lang w:eastAsia="en-IE"/>
              </w:rPr>
              <w:t xml:space="preserve">Automated External Defibrillator Use </w:t>
            </w:r>
            <w:r w:rsidR="00D83F9D">
              <w:rPr>
                <w:rFonts w:ascii="Helvetica" w:eastAsia="Times New Roman" w:hAnsi="Helvetica" w:cs="Helvetica"/>
                <w:spacing w:val="4"/>
                <w:sz w:val="20"/>
                <w:szCs w:val="20"/>
                <w:lang w:eastAsia="en-IE"/>
              </w:rPr>
              <w:t>(Basic Overview)</w:t>
            </w:r>
          </w:p>
          <w:p w14:paraId="12622F54" w14:textId="5491E8D1" w:rsidR="00D83F9D" w:rsidRDefault="00D83F9D" w:rsidP="00036450">
            <w:pPr>
              <w:pStyle w:val="ListParagraph"/>
              <w:numPr>
                <w:ilvl w:val="0"/>
                <w:numId w:val="1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="Helvetica" w:eastAsia="Times New Roman" w:hAnsi="Helvetica" w:cs="Helvetica"/>
                <w:spacing w:val="4"/>
                <w:sz w:val="20"/>
                <w:szCs w:val="20"/>
                <w:lang w:eastAsia="en-IE"/>
              </w:rPr>
            </w:pPr>
            <w:r>
              <w:rPr>
                <w:rFonts w:ascii="Helvetica" w:eastAsia="Times New Roman" w:hAnsi="Helvetica" w:cs="Helvetica"/>
                <w:spacing w:val="4"/>
                <w:sz w:val="20"/>
                <w:szCs w:val="20"/>
                <w:lang w:eastAsia="en-IE"/>
              </w:rPr>
              <w:t xml:space="preserve">Question and Answer Session </w:t>
            </w:r>
          </w:p>
          <w:p w14:paraId="38C6CAD4" w14:textId="77777777" w:rsidR="009869BD" w:rsidRPr="009869BD" w:rsidRDefault="009869BD" w:rsidP="009869BD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 w:cs="Helvetica"/>
                <w:spacing w:val="4"/>
                <w:sz w:val="20"/>
                <w:szCs w:val="20"/>
                <w:lang w:eastAsia="en-IE"/>
              </w:rPr>
            </w:pPr>
          </w:p>
          <w:p w14:paraId="0C7E7860" w14:textId="5971FF86" w:rsidR="00036450" w:rsidRPr="008310E9" w:rsidRDefault="00387821" w:rsidP="00036450">
            <w:pPr>
              <w:pStyle w:val="Heading2"/>
            </w:pPr>
            <w:r w:rsidRPr="008310E9">
              <w:t>Requirements</w:t>
            </w:r>
          </w:p>
          <w:p w14:paraId="1F4A0ACC" w14:textId="4E84EC22" w:rsidR="004D3011" w:rsidRPr="008310E9" w:rsidRDefault="00387821" w:rsidP="004D3011">
            <w:r w:rsidRPr="008310E9">
              <w:rPr>
                <w:b/>
                <w:bCs/>
              </w:rPr>
              <w:t>Each candidate must have a good knowledge of both written and spoken English.</w:t>
            </w:r>
            <w:r w:rsidR="00D83F9D">
              <w:rPr>
                <w:b/>
                <w:bCs/>
              </w:rPr>
              <w:t xml:space="preserve"> </w:t>
            </w:r>
          </w:p>
          <w:p w14:paraId="768CFB23" w14:textId="77777777" w:rsidR="004D3011" w:rsidRPr="008310E9" w:rsidRDefault="004D3011" w:rsidP="00036450"/>
          <w:p w14:paraId="198B756A" w14:textId="57FA2F81" w:rsidR="00036450" w:rsidRPr="008310E9" w:rsidRDefault="00387821" w:rsidP="00036450">
            <w:pPr>
              <w:pStyle w:val="Heading2"/>
            </w:pPr>
            <w:r w:rsidRPr="008310E9">
              <w:t>Details</w:t>
            </w:r>
          </w:p>
          <w:p w14:paraId="23EA545C" w14:textId="77777777" w:rsidR="00387821" w:rsidRPr="008310E9" w:rsidRDefault="00387821" w:rsidP="004D3011">
            <w:pPr>
              <w:rPr>
                <w:noProof/>
              </w:rPr>
            </w:pPr>
          </w:p>
          <w:p w14:paraId="0DE1441E" w14:textId="3930E5BD" w:rsidR="00036450" w:rsidRPr="008A7BAC" w:rsidRDefault="00387821" w:rsidP="004D3011">
            <w:pPr>
              <w:rPr>
                <w:b/>
                <w:bCs/>
                <w:noProof/>
              </w:rPr>
            </w:pPr>
            <w:r w:rsidRPr="008A7BAC">
              <w:rPr>
                <w:b/>
                <w:bCs/>
                <w:noProof/>
              </w:rPr>
              <w:t>Duration                                 1 Full Day</w:t>
            </w:r>
          </w:p>
          <w:p w14:paraId="6E7706F1" w14:textId="77777777" w:rsidR="00387821" w:rsidRPr="008A7BAC" w:rsidRDefault="00387821" w:rsidP="004D3011">
            <w:pPr>
              <w:rPr>
                <w:b/>
                <w:bCs/>
                <w:noProof/>
              </w:rPr>
            </w:pPr>
          </w:p>
          <w:p w14:paraId="35A1E7AA" w14:textId="77777777" w:rsidR="00387821" w:rsidRPr="008A7BAC" w:rsidRDefault="00387821" w:rsidP="004D3011">
            <w:pPr>
              <w:rPr>
                <w:b/>
                <w:bCs/>
                <w:noProof/>
              </w:rPr>
            </w:pPr>
            <w:r w:rsidRPr="008A7BAC">
              <w:rPr>
                <w:b/>
                <w:bCs/>
                <w:noProof/>
              </w:rPr>
              <w:t>Number of Participants        Maximum 10 participants</w:t>
            </w:r>
          </w:p>
          <w:p w14:paraId="24FFC5C6" w14:textId="77777777" w:rsidR="00387821" w:rsidRPr="008A7BAC" w:rsidRDefault="00387821" w:rsidP="004D3011">
            <w:pPr>
              <w:rPr>
                <w:b/>
                <w:bCs/>
                <w:noProof/>
              </w:rPr>
            </w:pPr>
          </w:p>
          <w:p w14:paraId="16241530" w14:textId="0ED8F8B3" w:rsidR="00387821" w:rsidRPr="008310E9" w:rsidRDefault="00387821" w:rsidP="004D3011">
            <w:r w:rsidRPr="008A7BAC">
              <w:rPr>
                <w:b/>
                <w:bCs/>
                <w:noProof/>
              </w:rPr>
              <w:t>Certificate Renewal             2 Years</w:t>
            </w:r>
          </w:p>
        </w:tc>
      </w:tr>
      <w:tr w:rsidR="00387821" w14:paraId="7E33E724" w14:textId="77777777" w:rsidTr="008310E9">
        <w:tc>
          <w:tcPr>
            <w:tcW w:w="3828" w:type="dxa"/>
          </w:tcPr>
          <w:p w14:paraId="70084790" w14:textId="77777777" w:rsidR="00387821" w:rsidRDefault="00387821" w:rsidP="00036450">
            <w:pPr>
              <w:pStyle w:val="Heading3"/>
            </w:pPr>
          </w:p>
        </w:tc>
        <w:tc>
          <w:tcPr>
            <w:tcW w:w="305" w:type="dxa"/>
          </w:tcPr>
          <w:p w14:paraId="08AE4B37" w14:textId="77777777" w:rsidR="00387821" w:rsidRDefault="00387821" w:rsidP="000C45FF">
            <w:pPr>
              <w:tabs>
                <w:tab w:val="left" w:pos="990"/>
              </w:tabs>
            </w:pPr>
          </w:p>
        </w:tc>
        <w:tc>
          <w:tcPr>
            <w:tcW w:w="6782" w:type="dxa"/>
          </w:tcPr>
          <w:p w14:paraId="21881FAD" w14:textId="77777777" w:rsidR="00387821" w:rsidRPr="008310E9" w:rsidRDefault="00387821" w:rsidP="00036450">
            <w:pPr>
              <w:pStyle w:val="Heading2"/>
            </w:pPr>
          </w:p>
        </w:tc>
      </w:tr>
    </w:tbl>
    <w:p w14:paraId="188CB75C" w14:textId="4E26436F" w:rsidR="00CE7364" w:rsidRDefault="00CE7364" w:rsidP="000C45FF">
      <w:pPr>
        <w:tabs>
          <w:tab w:val="left" w:pos="990"/>
        </w:tabs>
      </w:pPr>
    </w:p>
    <w:sectPr w:rsidR="00CE7364" w:rsidSect="000C45FF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E956F2" w14:textId="77777777" w:rsidR="0063285B" w:rsidRDefault="0063285B" w:rsidP="000C45FF">
      <w:r>
        <w:separator/>
      </w:r>
    </w:p>
  </w:endnote>
  <w:endnote w:type="continuationSeparator" w:id="0">
    <w:p w14:paraId="5FB356CD" w14:textId="77777777" w:rsidR="0063285B" w:rsidRDefault="0063285B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90EB2E" w14:textId="77777777" w:rsidR="0063285B" w:rsidRDefault="0063285B" w:rsidP="000C45FF">
      <w:r>
        <w:separator/>
      </w:r>
    </w:p>
  </w:footnote>
  <w:footnote w:type="continuationSeparator" w:id="0">
    <w:p w14:paraId="60C3BC27" w14:textId="77777777" w:rsidR="0063285B" w:rsidRDefault="0063285B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607A2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22497C" wp14:editId="4D6A112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35A57"/>
    <w:multiLevelType w:val="hybridMultilevel"/>
    <w:tmpl w:val="F5C060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371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821"/>
    <w:rsid w:val="00036450"/>
    <w:rsid w:val="00094499"/>
    <w:rsid w:val="000C3592"/>
    <w:rsid w:val="000C45FF"/>
    <w:rsid w:val="000E3FD1"/>
    <w:rsid w:val="00112054"/>
    <w:rsid w:val="001317D8"/>
    <w:rsid w:val="001525E1"/>
    <w:rsid w:val="00180329"/>
    <w:rsid w:val="0019001F"/>
    <w:rsid w:val="001A74A5"/>
    <w:rsid w:val="001B2ABD"/>
    <w:rsid w:val="001E0391"/>
    <w:rsid w:val="001E1759"/>
    <w:rsid w:val="001F1ECC"/>
    <w:rsid w:val="002400EB"/>
    <w:rsid w:val="00256CF7"/>
    <w:rsid w:val="002725E4"/>
    <w:rsid w:val="00281FD5"/>
    <w:rsid w:val="002D5A7F"/>
    <w:rsid w:val="0030481B"/>
    <w:rsid w:val="003156FC"/>
    <w:rsid w:val="003254B5"/>
    <w:rsid w:val="0037121F"/>
    <w:rsid w:val="0037308C"/>
    <w:rsid w:val="00387821"/>
    <w:rsid w:val="003910D8"/>
    <w:rsid w:val="003A6B7D"/>
    <w:rsid w:val="003B06CA"/>
    <w:rsid w:val="003C3980"/>
    <w:rsid w:val="003E6656"/>
    <w:rsid w:val="004071FC"/>
    <w:rsid w:val="00445947"/>
    <w:rsid w:val="004813B3"/>
    <w:rsid w:val="00496591"/>
    <w:rsid w:val="004C63E4"/>
    <w:rsid w:val="004D3011"/>
    <w:rsid w:val="005262AC"/>
    <w:rsid w:val="005E39D5"/>
    <w:rsid w:val="00600670"/>
    <w:rsid w:val="00603D8B"/>
    <w:rsid w:val="0062123A"/>
    <w:rsid w:val="0063285B"/>
    <w:rsid w:val="00646E75"/>
    <w:rsid w:val="006771D0"/>
    <w:rsid w:val="00715FCB"/>
    <w:rsid w:val="00742F84"/>
    <w:rsid w:val="00743101"/>
    <w:rsid w:val="00764C9F"/>
    <w:rsid w:val="007775E1"/>
    <w:rsid w:val="007867A0"/>
    <w:rsid w:val="007927F5"/>
    <w:rsid w:val="00802CA0"/>
    <w:rsid w:val="008046DE"/>
    <w:rsid w:val="008310E9"/>
    <w:rsid w:val="00874980"/>
    <w:rsid w:val="008A7BAC"/>
    <w:rsid w:val="009260CD"/>
    <w:rsid w:val="00940A66"/>
    <w:rsid w:val="00952C25"/>
    <w:rsid w:val="009869BD"/>
    <w:rsid w:val="00A2118D"/>
    <w:rsid w:val="00A81268"/>
    <w:rsid w:val="00AD0A50"/>
    <w:rsid w:val="00AD76E2"/>
    <w:rsid w:val="00B20152"/>
    <w:rsid w:val="00B27185"/>
    <w:rsid w:val="00B359E4"/>
    <w:rsid w:val="00B57D98"/>
    <w:rsid w:val="00B70850"/>
    <w:rsid w:val="00C066B6"/>
    <w:rsid w:val="00C37BA1"/>
    <w:rsid w:val="00C4674C"/>
    <w:rsid w:val="00C506CF"/>
    <w:rsid w:val="00C54CF2"/>
    <w:rsid w:val="00C72BED"/>
    <w:rsid w:val="00C9578B"/>
    <w:rsid w:val="00CB0055"/>
    <w:rsid w:val="00CE7364"/>
    <w:rsid w:val="00CE7AA8"/>
    <w:rsid w:val="00D2522B"/>
    <w:rsid w:val="00D422DE"/>
    <w:rsid w:val="00D5459D"/>
    <w:rsid w:val="00D83F9D"/>
    <w:rsid w:val="00DA1F4D"/>
    <w:rsid w:val="00DD172A"/>
    <w:rsid w:val="00E068E2"/>
    <w:rsid w:val="00E25A26"/>
    <w:rsid w:val="00E4381A"/>
    <w:rsid w:val="00E55D74"/>
    <w:rsid w:val="00EF4446"/>
    <w:rsid w:val="00F32409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C5C5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qFormat/>
    <w:rsid w:val="00387821"/>
    <w:pPr>
      <w:spacing w:after="160" w:line="259" w:lineRule="auto"/>
      <w:ind w:left="720"/>
      <w:contextualSpacing/>
    </w:pPr>
    <w:rPr>
      <w:rFonts w:eastAsiaTheme="minorHAnsi"/>
      <w:sz w:val="22"/>
      <w:lang w:val="en-I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2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rgus@seq.i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una\AppData\Local\Microsoft\Office\16.0\DTS\en-IE%7b0D9BE536-EA9A-47CC-8B82-35798162B6FD%7d\%7b1E0414D5-35AF-48BC-ACF7-FBAA52537467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0CD107EB76948B7AE9CEEF740C202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3A48A0-A4F6-4F41-8D3F-39972825EAAB}"/>
      </w:docPartPr>
      <w:docPartBody>
        <w:p w:rsidR="0013024D" w:rsidRDefault="0013024D" w:rsidP="0013024D">
          <w:pPr>
            <w:pStyle w:val="F0CD107EB76948B7AE9CEEF740C202E0"/>
          </w:pPr>
          <w:r>
            <w:t>Contact</w:t>
          </w:r>
        </w:p>
      </w:docPartBody>
    </w:docPart>
    <w:docPart>
      <w:docPartPr>
        <w:name w:val="B2FE3D24CBD44D6EAD3F0C2D5D59E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F1E94-3E45-4175-A789-A707B64FFFE1}"/>
      </w:docPartPr>
      <w:docPartBody>
        <w:p w:rsidR="0013024D" w:rsidRDefault="0013024D" w:rsidP="0013024D">
          <w:pPr>
            <w:pStyle w:val="B2FE3D24CBD44D6EAD3F0C2D5D59E54A"/>
          </w:pPr>
          <w:r>
            <w:t>PHONE:</w:t>
          </w:r>
        </w:p>
      </w:docPartBody>
    </w:docPart>
    <w:docPart>
      <w:docPartPr>
        <w:name w:val="4D24CD8B850944F1A084850E8B8AC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CDA2B-5435-49C5-968D-10037183C5E7}"/>
      </w:docPartPr>
      <w:docPartBody>
        <w:p w:rsidR="0013024D" w:rsidRDefault="0013024D" w:rsidP="0013024D">
          <w:pPr>
            <w:pStyle w:val="4D24CD8B850944F1A084850E8B8ACCBC"/>
          </w:pPr>
          <w:r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044"/>
    <w:rsid w:val="00007BA9"/>
    <w:rsid w:val="00065650"/>
    <w:rsid w:val="0013024D"/>
    <w:rsid w:val="0014276E"/>
    <w:rsid w:val="001522DC"/>
    <w:rsid w:val="00594596"/>
    <w:rsid w:val="006B6044"/>
    <w:rsid w:val="008046DE"/>
    <w:rsid w:val="00CE7AA8"/>
    <w:rsid w:val="00FC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E" w:eastAsia="en-I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kern w:val="0"/>
      <w:szCs w:val="26"/>
      <w:lang w:val="en-US"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kern w:val="0"/>
      <w:szCs w:val="26"/>
      <w:lang w:val="en-US" w:eastAsia="ja-JP"/>
      <w14:ligatures w14:val="none"/>
    </w:rPr>
  </w:style>
  <w:style w:type="paragraph" w:customStyle="1" w:styleId="F0CD107EB76948B7AE9CEEF740C202E0">
    <w:name w:val="F0CD107EB76948B7AE9CEEF740C202E0"/>
    <w:rsid w:val="0013024D"/>
    <w:pPr>
      <w:spacing w:line="278" w:lineRule="auto"/>
    </w:pPr>
    <w:rPr>
      <w:sz w:val="24"/>
      <w:szCs w:val="24"/>
    </w:rPr>
  </w:style>
  <w:style w:type="paragraph" w:customStyle="1" w:styleId="B2FE3D24CBD44D6EAD3F0C2D5D59E54A">
    <w:name w:val="B2FE3D24CBD44D6EAD3F0C2D5D59E54A"/>
    <w:rsid w:val="0013024D"/>
    <w:pPr>
      <w:spacing w:line="278" w:lineRule="auto"/>
    </w:pPr>
    <w:rPr>
      <w:sz w:val="24"/>
      <w:szCs w:val="24"/>
    </w:rPr>
  </w:style>
  <w:style w:type="paragraph" w:customStyle="1" w:styleId="4D24CD8B850944F1A084850E8B8ACCBC">
    <w:name w:val="4D24CD8B850944F1A084850E8B8ACCBC"/>
    <w:rsid w:val="0013024D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{1E0414D5-35AF-48BC-ACF7-FBAA52537467}tf00546271_win32</Template>
  <TotalTime>0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2023-05-17T14:31:00Z</dcterms:created>
  <dcterms:modified xsi:type="dcterms:W3CDTF">2025-02-03T08:55:00Z</dcterms:modified>
</cp:coreProperties>
</file>