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305"/>
        <w:gridCol w:w="6782"/>
      </w:tblGrid>
      <w:tr w:rsidR="001B2ABD" w14:paraId="6E02CA89" w14:textId="77777777" w:rsidTr="008310E9">
        <w:trPr>
          <w:trHeight w:val="4410"/>
        </w:trPr>
        <w:tc>
          <w:tcPr>
            <w:tcW w:w="3828" w:type="dxa"/>
            <w:vAlign w:val="bottom"/>
          </w:tcPr>
          <w:p w14:paraId="1220AEC1" w14:textId="3493E54D" w:rsidR="001B2ABD" w:rsidRDefault="00250751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8D07FFC" wp14:editId="61CAA52F">
                  <wp:extent cx="2284730" cy="2284730"/>
                  <wp:effectExtent l="0" t="0" r="0" b="0"/>
                  <wp:docPr id="13969447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22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</w:tcPr>
          <w:p w14:paraId="0ADCE57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  <w:vAlign w:val="bottom"/>
          </w:tcPr>
          <w:p w14:paraId="575C381C" w14:textId="1B03BF60" w:rsidR="001B2ABD" w:rsidRPr="00387821" w:rsidRDefault="00613FC7" w:rsidP="001B2ABD">
            <w:pPr>
              <w:pStyle w:val="Title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 xml:space="preserve">fire </w:t>
            </w:r>
            <w:r w:rsidR="00250751">
              <w:rPr>
                <w:b/>
                <w:bCs/>
                <w:sz w:val="72"/>
                <w:szCs w:val="72"/>
              </w:rPr>
              <w:t>WARDEN</w:t>
            </w:r>
            <w:r w:rsidR="00040B82">
              <w:rPr>
                <w:b/>
                <w:bCs/>
                <w:sz w:val="72"/>
                <w:szCs w:val="72"/>
              </w:rPr>
              <w:t xml:space="preserve"> Training</w:t>
            </w:r>
          </w:p>
          <w:p w14:paraId="07E16C42" w14:textId="6CCF8559" w:rsidR="001B2ABD" w:rsidRDefault="001B2ABD" w:rsidP="001B2ABD">
            <w:pPr>
              <w:pStyle w:val="Subtitle"/>
            </w:pPr>
          </w:p>
        </w:tc>
      </w:tr>
      <w:tr w:rsidR="00250751" w:rsidRPr="008310E9" w14:paraId="014D9654" w14:textId="77777777" w:rsidTr="008310E9">
        <w:tc>
          <w:tcPr>
            <w:tcW w:w="3828" w:type="dxa"/>
          </w:tcPr>
          <w:p w14:paraId="735EAE3E" w14:textId="77777777" w:rsidR="00250751" w:rsidRPr="00562C31" w:rsidRDefault="00250751" w:rsidP="00250751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</w:p>
          <w:p w14:paraId="124F6395" w14:textId="77777777" w:rsidR="00250751" w:rsidRDefault="00250751" w:rsidP="00250751"/>
          <w:p w14:paraId="0AAC03B4" w14:textId="77777777" w:rsidR="00250751" w:rsidRDefault="00250751" w:rsidP="00250751"/>
          <w:p w14:paraId="0416C931" w14:textId="28EEADB1" w:rsidR="00250751" w:rsidRPr="00562C31" w:rsidRDefault="00250751" w:rsidP="00250751">
            <w:pPr>
              <w:rPr>
                <w:b/>
                <w:bCs/>
              </w:rPr>
            </w:pPr>
            <w:r w:rsidRPr="00562C31">
              <w:rPr>
                <w:b/>
                <w:bCs/>
              </w:rPr>
              <w:t xml:space="preserve">Health &amp; Safety Training to protect </w:t>
            </w:r>
            <w:r w:rsidR="00E73653">
              <w:rPr>
                <w:b/>
                <w:bCs/>
              </w:rPr>
              <w:t xml:space="preserve">employees and your </w:t>
            </w:r>
            <w:r w:rsidRPr="00562C31">
              <w:rPr>
                <w:b/>
                <w:bCs/>
              </w:rPr>
              <w:t xml:space="preserve">business. </w:t>
            </w:r>
          </w:p>
          <w:p w14:paraId="79310423" w14:textId="77777777" w:rsidR="00250751" w:rsidRDefault="00250751" w:rsidP="00250751"/>
          <w:p w14:paraId="68789A6A" w14:textId="77777777" w:rsidR="00250751" w:rsidRDefault="00250751" w:rsidP="00250751"/>
          <w:p w14:paraId="75C8BD54" w14:textId="77777777" w:rsidR="00250751" w:rsidRDefault="00250751" w:rsidP="00250751"/>
          <w:p w14:paraId="31144424" w14:textId="77777777" w:rsidR="00250751" w:rsidRDefault="00250751" w:rsidP="00250751"/>
          <w:p w14:paraId="7186E008" w14:textId="77777777" w:rsidR="00250751" w:rsidRDefault="00250751" w:rsidP="00250751"/>
          <w:p w14:paraId="5E4D93A2" w14:textId="77777777" w:rsidR="00250751" w:rsidRDefault="00250751" w:rsidP="00250751"/>
          <w:sdt>
            <w:sdtPr>
              <w:id w:val="-1954003311"/>
              <w:placeholder>
                <w:docPart w:val="5AAEC34C9EA64138AB04730F793CF214"/>
              </w:placeholder>
              <w:temporary/>
              <w:showingPlcHdr/>
              <w15:appearance w15:val="hidden"/>
            </w:sdtPr>
            <w:sdtEndPr/>
            <w:sdtContent>
              <w:p w14:paraId="61258A16" w14:textId="77777777" w:rsidR="00250751" w:rsidRPr="00CB0055" w:rsidRDefault="00250751" w:rsidP="00250751">
                <w:pPr>
                  <w:pStyle w:val="Heading3"/>
                </w:pPr>
                <w:r w:rsidRPr="008310E9">
                  <w:rPr>
                    <w:color w:val="auto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F4CC450E831942A7A1ADD10D3AE710F6"/>
              </w:placeholder>
              <w:temporary/>
              <w:showingPlcHdr/>
              <w15:appearance w15:val="hidden"/>
            </w:sdtPr>
            <w:sdtEndPr/>
            <w:sdtContent>
              <w:p w14:paraId="782F5ED5" w14:textId="77777777" w:rsidR="00250751" w:rsidRDefault="00250751" w:rsidP="00250751">
                <w:r w:rsidRPr="004D3011">
                  <w:t>PHONE:</w:t>
                </w:r>
              </w:p>
            </w:sdtContent>
          </w:sdt>
          <w:p w14:paraId="4C560059" w14:textId="77777777" w:rsidR="00250751" w:rsidRDefault="00250751" w:rsidP="00250751">
            <w:r>
              <w:t xml:space="preserve">01 835 1454 </w:t>
            </w:r>
          </w:p>
          <w:p w14:paraId="1A5830A0" w14:textId="77777777" w:rsidR="00250751" w:rsidRPr="004D3011" w:rsidRDefault="00250751" w:rsidP="00250751"/>
          <w:p w14:paraId="444E18E1" w14:textId="77777777" w:rsidR="00250751" w:rsidRDefault="00250751" w:rsidP="00250751"/>
          <w:sdt>
            <w:sdtPr>
              <w:id w:val="-240260293"/>
              <w:placeholder>
                <w:docPart w:val="270DF6E4579045B8835789722A64DC46"/>
              </w:placeholder>
              <w:temporary/>
              <w:showingPlcHdr/>
              <w15:appearance w15:val="hidden"/>
            </w:sdtPr>
            <w:sdtEndPr/>
            <w:sdtContent>
              <w:p w14:paraId="031D56C5" w14:textId="77777777" w:rsidR="00250751" w:rsidRDefault="00250751" w:rsidP="00250751">
                <w:r w:rsidRPr="004D3011">
                  <w:t>EMAIL:</w:t>
                </w:r>
              </w:p>
            </w:sdtContent>
          </w:sdt>
          <w:p w14:paraId="17966DAE" w14:textId="77777777" w:rsidR="00250751" w:rsidRPr="00E4381A" w:rsidRDefault="00250751" w:rsidP="00250751">
            <w:pPr>
              <w:rPr>
                <w:rStyle w:val="Hyperlink"/>
              </w:rPr>
            </w:pPr>
            <w:hyperlink r:id="rId8" w:history="1">
              <w:r w:rsidRPr="007E0176">
                <w:rPr>
                  <w:rStyle w:val="Hyperlink"/>
                </w:rPr>
                <w:t>fergus@seq.ie</w:t>
              </w:r>
            </w:hyperlink>
            <w:r>
              <w:rPr>
                <w:rStyle w:val="Hyperlink"/>
              </w:rPr>
              <w:t xml:space="preserve"> </w:t>
            </w:r>
          </w:p>
          <w:p w14:paraId="00FA62D7" w14:textId="77777777" w:rsidR="00250751" w:rsidRDefault="00250751" w:rsidP="00250751"/>
          <w:p w14:paraId="20AE862F" w14:textId="77777777" w:rsidR="00250751" w:rsidRDefault="00250751" w:rsidP="00250751"/>
          <w:p w14:paraId="625E75C4" w14:textId="77777777" w:rsidR="00250751" w:rsidRDefault="00250751" w:rsidP="00250751">
            <w:r>
              <w:t>WEB:</w:t>
            </w:r>
          </w:p>
          <w:p w14:paraId="5CD8CA7D" w14:textId="77777777" w:rsidR="00250751" w:rsidRDefault="00250751" w:rsidP="00250751">
            <w:r>
              <w:t>www.seq.ie</w:t>
            </w:r>
          </w:p>
          <w:p w14:paraId="03DCFD53" w14:textId="77777777" w:rsidR="00250751" w:rsidRDefault="00250751" w:rsidP="00250751"/>
          <w:p w14:paraId="4FEEF972" w14:textId="77777777" w:rsidR="00250751" w:rsidRDefault="00250751" w:rsidP="00250751"/>
          <w:p w14:paraId="1DE46F45" w14:textId="77777777" w:rsidR="00250751" w:rsidRPr="002668B7" w:rsidRDefault="00250751" w:rsidP="00250751">
            <w:pPr>
              <w:rPr>
                <w:b/>
                <w:bCs/>
              </w:rPr>
            </w:pPr>
            <w:r w:rsidRPr="002668B7">
              <w:rPr>
                <w:b/>
                <w:bCs/>
              </w:rPr>
              <w:t xml:space="preserve">Address: </w:t>
            </w:r>
          </w:p>
          <w:p w14:paraId="5F8D7046" w14:textId="77777777" w:rsidR="00250751" w:rsidRDefault="00250751" w:rsidP="00250751">
            <w:r>
              <w:t xml:space="preserve">Unit 11A, Block 4 Ashbourne Business Park Ashbourne Co Meath </w:t>
            </w:r>
          </w:p>
          <w:p w14:paraId="3C5404B0" w14:textId="50190ED6" w:rsidR="00250751" w:rsidRPr="004D3011" w:rsidRDefault="00250751" w:rsidP="00250751">
            <w:r>
              <w:t xml:space="preserve">A84 W290 </w:t>
            </w:r>
          </w:p>
        </w:tc>
        <w:tc>
          <w:tcPr>
            <w:tcW w:w="305" w:type="dxa"/>
          </w:tcPr>
          <w:p w14:paraId="7E44AEF9" w14:textId="77777777" w:rsidR="00250751" w:rsidRDefault="00250751" w:rsidP="00250751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BF97AE6" w14:textId="1874B4E5" w:rsidR="00250751" w:rsidRPr="008310E9" w:rsidRDefault="00250751" w:rsidP="00250751">
            <w:pPr>
              <w:pStyle w:val="Heading2"/>
            </w:pPr>
            <w:r w:rsidRPr="008310E9">
              <w:t xml:space="preserve">Course </w:t>
            </w:r>
            <w:r>
              <w:t xml:space="preserve">details </w:t>
            </w:r>
          </w:p>
          <w:p w14:paraId="0DB3D31F" w14:textId="65E8EFA1" w:rsidR="00250751" w:rsidRDefault="00250751" w:rsidP="00250751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</w:pP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This </w:t>
            </w: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Fire Warden/Marshall course is designed to raise awareness of fire hazards and how to act safely in the event of an emergency fire situation.</w:t>
            </w:r>
          </w:p>
          <w:p w14:paraId="387F8920" w14:textId="66DC7D12" w:rsidR="00250751" w:rsidRPr="007B67C8" w:rsidRDefault="00250751" w:rsidP="00250751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List the actions to be taken in the event of fire</w:t>
            </w:r>
          </w:p>
          <w:p w14:paraId="6B133063" w14:textId="6A429AF8" w:rsidR="00250751" w:rsidRPr="007B67C8" w:rsidRDefault="00250751" w:rsidP="00250751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Evacuation procedures/site tour/exit points </w:t>
            </w:r>
          </w:p>
          <w:p w14:paraId="71837680" w14:textId="357BBBB2" w:rsidR="00250751" w:rsidRPr="007B67C8" w:rsidRDefault="00250751" w:rsidP="00250751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Evaluate and (if necessary and not life endangering) fight the fire with the correct extinguisher</w:t>
            </w:r>
          </w:p>
          <w:p w14:paraId="21D4EAF9" w14:textId="2FF4B699" w:rsidR="00250751" w:rsidRPr="007B67C8" w:rsidRDefault="00250751" w:rsidP="00250751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Describe the chemistry of fire</w:t>
            </w:r>
          </w:p>
          <w:p w14:paraId="09B33FE9" w14:textId="5791FB11" w:rsidR="00250751" w:rsidRPr="007B67C8" w:rsidRDefault="00250751" w:rsidP="00250751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Fire Safety Legislation (Overview)</w:t>
            </w:r>
          </w:p>
          <w:p w14:paraId="4CF07267" w14:textId="343DDF63" w:rsidR="00250751" w:rsidRPr="00250751" w:rsidRDefault="00250751" w:rsidP="00250751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Means of raising the alarm and calling the fire brigade</w:t>
            </w:r>
          </w:p>
          <w:p w14:paraId="20E7777B" w14:textId="7B72B0AC" w:rsidR="00250751" w:rsidRPr="00250751" w:rsidRDefault="00250751" w:rsidP="00250751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Roles of the Fire Warden </w:t>
            </w:r>
          </w:p>
          <w:p w14:paraId="2180BC6A" w14:textId="03E7A2C9" w:rsidR="00250751" w:rsidRPr="0064570B" w:rsidRDefault="00250751" w:rsidP="00250751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Assessment of the Assembly Area </w:t>
            </w:r>
          </w:p>
          <w:p w14:paraId="0C7E7860" w14:textId="5971FF86" w:rsidR="00250751" w:rsidRPr="008310E9" w:rsidRDefault="00250751" w:rsidP="00250751">
            <w:pPr>
              <w:pStyle w:val="Heading2"/>
            </w:pPr>
            <w:r w:rsidRPr="008310E9">
              <w:t>Requirements</w:t>
            </w:r>
          </w:p>
          <w:p w14:paraId="6CFDB8BE" w14:textId="77777777" w:rsidR="00250751" w:rsidRDefault="00250751" w:rsidP="00250751">
            <w:pPr>
              <w:rPr>
                <w:b/>
                <w:bCs/>
              </w:rPr>
            </w:pPr>
          </w:p>
          <w:p w14:paraId="1F4A0ACC" w14:textId="711C7D3E" w:rsidR="00250751" w:rsidRPr="008310E9" w:rsidRDefault="00250751" w:rsidP="00250751">
            <w:r w:rsidRPr="008310E9">
              <w:rPr>
                <w:b/>
                <w:bCs/>
              </w:rPr>
              <w:t>Each candidate must have a good knowledge of both written and spoken English.</w:t>
            </w:r>
          </w:p>
          <w:p w14:paraId="198B756A" w14:textId="57FA2F81" w:rsidR="00250751" w:rsidRPr="008310E9" w:rsidRDefault="00250751" w:rsidP="00250751">
            <w:pPr>
              <w:pStyle w:val="Heading2"/>
            </w:pPr>
            <w:r w:rsidRPr="008310E9">
              <w:t>Details</w:t>
            </w:r>
          </w:p>
          <w:p w14:paraId="23EA545C" w14:textId="77777777" w:rsidR="00250751" w:rsidRPr="008310E9" w:rsidRDefault="00250751" w:rsidP="00250751">
            <w:pPr>
              <w:rPr>
                <w:noProof/>
              </w:rPr>
            </w:pPr>
          </w:p>
          <w:p w14:paraId="0DE1441E" w14:textId="475E5EA1" w:rsidR="00250751" w:rsidRPr="007B67C8" w:rsidRDefault="00250751" w:rsidP="00250751">
            <w:pPr>
              <w:rPr>
                <w:b/>
                <w:bCs/>
                <w:noProof/>
              </w:rPr>
            </w:pPr>
            <w:r w:rsidRPr="007B67C8">
              <w:rPr>
                <w:b/>
                <w:bCs/>
                <w:noProof/>
              </w:rPr>
              <w:t>Duration                                 Half Day</w:t>
            </w:r>
          </w:p>
          <w:p w14:paraId="6E7706F1" w14:textId="77777777" w:rsidR="00250751" w:rsidRPr="007B67C8" w:rsidRDefault="00250751" w:rsidP="00250751">
            <w:pPr>
              <w:rPr>
                <w:b/>
                <w:bCs/>
                <w:noProof/>
              </w:rPr>
            </w:pPr>
          </w:p>
          <w:p w14:paraId="35A1E7AA" w14:textId="4740EB13" w:rsidR="00250751" w:rsidRPr="007B67C8" w:rsidRDefault="00250751" w:rsidP="00250751">
            <w:pPr>
              <w:rPr>
                <w:b/>
                <w:bCs/>
                <w:noProof/>
              </w:rPr>
            </w:pPr>
            <w:r w:rsidRPr="007B67C8">
              <w:rPr>
                <w:b/>
                <w:bCs/>
                <w:noProof/>
              </w:rPr>
              <w:t xml:space="preserve">Number of Participants        Maximum </w:t>
            </w:r>
            <w:r>
              <w:rPr>
                <w:b/>
                <w:bCs/>
                <w:noProof/>
              </w:rPr>
              <w:t>10</w:t>
            </w:r>
            <w:r w:rsidRPr="007B67C8">
              <w:rPr>
                <w:b/>
                <w:bCs/>
                <w:noProof/>
              </w:rPr>
              <w:t xml:space="preserve"> participants</w:t>
            </w:r>
          </w:p>
          <w:p w14:paraId="24FFC5C6" w14:textId="77777777" w:rsidR="00250751" w:rsidRPr="007B67C8" w:rsidRDefault="00250751" w:rsidP="00250751">
            <w:pPr>
              <w:rPr>
                <w:b/>
                <w:bCs/>
                <w:noProof/>
              </w:rPr>
            </w:pPr>
          </w:p>
          <w:p w14:paraId="16241530" w14:textId="4AA94D9E" w:rsidR="00250751" w:rsidRPr="008310E9" w:rsidRDefault="00250751" w:rsidP="00250751">
            <w:r w:rsidRPr="007B67C8">
              <w:rPr>
                <w:b/>
                <w:bCs/>
                <w:noProof/>
              </w:rPr>
              <w:t>Certificate Renewal             3 Years</w:t>
            </w:r>
          </w:p>
        </w:tc>
      </w:tr>
      <w:tr w:rsidR="00250751" w14:paraId="7E33E724" w14:textId="77777777" w:rsidTr="008310E9">
        <w:tc>
          <w:tcPr>
            <w:tcW w:w="3828" w:type="dxa"/>
          </w:tcPr>
          <w:p w14:paraId="70084790" w14:textId="77777777" w:rsidR="00250751" w:rsidRDefault="00250751" w:rsidP="00250751">
            <w:pPr>
              <w:pStyle w:val="Heading3"/>
            </w:pPr>
          </w:p>
        </w:tc>
        <w:tc>
          <w:tcPr>
            <w:tcW w:w="305" w:type="dxa"/>
          </w:tcPr>
          <w:p w14:paraId="08AE4B37" w14:textId="77777777" w:rsidR="00250751" w:rsidRDefault="00250751" w:rsidP="00250751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1881FAD" w14:textId="77777777" w:rsidR="00250751" w:rsidRPr="008310E9" w:rsidRDefault="00250751" w:rsidP="00250751">
            <w:pPr>
              <w:pStyle w:val="Heading2"/>
            </w:pPr>
          </w:p>
        </w:tc>
      </w:tr>
    </w:tbl>
    <w:p w14:paraId="188CB75C" w14:textId="77777777" w:rsidR="00250751" w:rsidRDefault="00250751" w:rsidP="000C45FF">
      <w:pPr>
        <w:tabs>
          <w:tab w:val="left" w:pos="990"/>
        </w:tabs>
      </w:pPr>
    </w:p>
    <w:sectPr w:rsidR="00250751" w:rsidSect="000C45F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F7ED6" w14:textId="77777777" w:rsidR="004B6326" w:rsidRDefault="004B6326" w:rsidP="000C45FF">
      <w:r>
        <w:separator/>
      </w:r>
    </w:p>
  </w:endnote>
  <w:endnote w:type="continuationSeparator" w:id="0">
    <w:p w14:paraId="12AD4CB5" w14:textId="77777777" w:rsidR="004B6326" w:rsidRDefault="004B6326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7F1B6" w14:textId="77777777" w:rsidR="004B6326" w:rsidRDefault="004B6326" w:rsidP="000C45FF">
      <w:r>
        <w:separator/>
      </w:r>
    </w:p>
  </w:footnote>
  <w:footnote w:type="continuationSeparator" w:id="0">
    <w:p w14:paraId="384D20C8" w14:textId="77777777" w:rsidR="004B6326" w:rsidRDefault="004B6326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07A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22497C" wp14:editId="4D6A112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00122"/>
    <w:multiLevelType w:val="hybridMultilevel"/>
    <w:tmpl w:val="2A2E992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535A57"/>
    <w:multiLevelType w:val="hybridMultilevel"/>
    <w:tmpl w:val="F5C060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5784C"/>
    <w:multiLevelType w:val="hybridMultilevel"/>
    <w:tmpl w:val="ADB2F2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75931"/>
    <w:multiLevelType w:val="multilevel"/>
    <w:tmpl w:val="1A88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C81ECE"/>
    <w:multiLevelType w:val="hybridMultilevel"/>
    <w:tmpl w:val="DBE2F6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371842">
    <w:abstractNumId w:val="1"/>
  </w:num>
  <w:num w:numId="2" w16cid:durableId="590088834">
    <w:abstractNumId w:val="3"/>
  </w:num>
  <w:num w:numId="3" w16cid:durableId="1525554146">
    <w:abstractNumId w:val="4"/>
  </w:num>
  <w:num w:numId="4" w16cid:durableId="1269115873">
    <w:abstractNumId w:val="0"/>
  </w:num>
  <w:num w:numId="5" w16cid:durableId="2115204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821"/>
    <w:rsid w:val="00036450"/>
    <w:rsid w:val="00040B82"/>
    <w:rsid w:val="00094499"/>
    <w:rsid w:val="000C45FF"/>
    <w:rsid w:val="000E3FD1"/>
    <w:rsid w:val="00112054"/>
    <w:rsid w:val="001317D8"/>
    <w:rsid w:val="00136C44"/>
    <w:rsid w:val="001525E1"/>
    <w:rsid w:val="00180329"/>
    <w:rsid w:val="0019001F"/>
    <w:rsid w:val="001A74A5"/>
    <w:rsid w:val="001B2ABD"/>
    <w:rsid w:val="001D6B2F"/>
    <w:rsid w:val="001E0391"/>
    <w:rsid w:val="001E1759"/>
    <w:rsid w:val="001F1ECC"/>
    <w:rsid w:val="0021153A"/>
    <w:rsid w:val="002400EB"/>
    <w:rsid w:val="00250751"/>
    <w:rsid w:val="00256CF7"/>
    <w:rsid w:val="002725E4"/>
    <w:rsid w:val="00281480"/>
    <w:rsid w:val="00281FD5"/>
    <w:rsid w:val="002D5A7F"/>
    <w:rsid w:val="0030481B"/>
    <w:rsid w:val="003156FC"/>
    <w:rsid w:val="003254B5"/>
    <w:rsid w:val="0035257E"/>
    <w:rsid w:val="003633A3"/>
    <w:rsid w:val="0037121F"/>
    <w:rsid w:val="00387821"/>
    <w:rsid w:val="003910D8"/>
    <w:rsid w:val="003A6B7D"/>
    <w:rsid w:val="003B06CA"/>
    <w:rsid w:val="003E6656"/>
    <w:rsid w:val="004071FC"/>
    <w:rsid w:val="00445947"/>
    <w:rsid w:val="004813B3"/>
    <w:rsid w:val="00496591"/>
    <w:rsid w:val="004B6326"/>
    <w:rsid w:val="004C63E4"/>
    <w:rsid w:val="004D3011"/>
    <w:rsid w:val="0052266C"/>
    <w:rsid w:val="005262AC"/>
    <w:rsid w:val="005E39D5"/>
    <w:rsid w:val="005E7960"/>
    <w:rsid w:val="00600670"/>
    <w:rsid w:val="00603D8B"/>
    <w:rsid w:val="00613FC7"/>
    <w:rsid w:val="0062123A"/>
    <w:rsid w:val="0064570B"/>
    <w:rsid w:val="00646E75"/>
    <w:rsid w:val="006771D0"/>
    <w:rsid w:val="00715FCB"/>
    <w:rsid w:val="00743101"/>
    <w:rsid w:val="00764C9F"/>
    <w:rsid w:val="0076599E"/>
    <w:rsid w:val="007775E1"/>
    <w:rsid w:val="007867A0"/>
    <w:rsid w:val="007927F5"/>
    <w:rsid w:val="007B67C8"/>
    <w:rsid w:val="007C0EAD"/>
    <w:rsid w:val="00802CA0"/>
    <w:rsid w:val="008310E9"/>
    <w:rsid w:val="009260CD"/>
    <w:rsid w:val="00940A66"/>
    <w:rsid w:val="00952C25"/>
    <w:rsid w:val="00A2118D"/>
    <w:rsid w:val="00A67681"/>
    <w:rsid w:val="00AD0A50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473C7"/>
    <w:rsid w:val="00D5459D"/>
    <w:rsid w:val="00DA1F4D"/>
    <w:rsid w:val="00DD172A"/>
    <w:rsid w:val="00E068E2"/>
    <w:rsid w:val="00E25A26"/>
    <w:rsid w:val="00E4381A"/>
    <w:rsid w:val="00E55D74"/>
    <w:rsid w:val="00E73653"/>
    <w:rsid w:val="00EF4446"/>
    <w:rsid w:val="00F60274"/>
    <w:rsid w:val="00F77FB9"/>
    <w:rsid w:val="00FB068F"/>
    <w:rsid w:val="00FE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C5C5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387821"/>
    <w:pPr>
      <w:spacing w:after="160" w:line="259" w:lineRule="auto"/>
      <w:ind w:left="720"/>
      <w:contextualSpacing/>
    </w:pPr>
    <w:rPr>
      <w:rFonts w:eastAsiaTheme="minorHAnsi"/>
      <w:sz w:val="22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3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gus@seq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una\AppData\Local\Microsoft\Office\16.0\DTS\en-IE%7b0D9BE536-EA9A-47CC-8B82-35798162B6FD%7d\%7b1E0414D5-35AF-48BC-ACF7-FBAA52537467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AAEC34C9EA64138AB04730F793CF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FB566-EE35-41FB-A181-F087A3BA870A}"/>
      </w:docPartPr>
      <w:docPartBody>
        <w:p w:rsidR="00D36F47" w:rsidRDefault="00D36F47" w:rsidP="00D36F47">
          <w:pPr>
            <w:pStyle w:val="5AAEC34C9EA64138AB04730F793CF214"/>
          </w:pPr>
          <w:r w:rsidRPr="00CB0055">
            <w:t>Contact</w:t>
          </w:r>
        </w:p>
      </w:docPartBody>
    </w:docPart>
    <w:docPart>
      <w:docPartPr>
        <w:name w:val="F4CC450E831942A7A1ADD10D3AE71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AC2E7-5216-4569-9873-31D446D8FE01}"/>
      </w:docPartPr>
      <w:docPartBody>
        <w:p w:rsidR="00D36F47" w:rsidRDefault="00D36F47" w:rsidP="00D36F47">
          <w:pPr>
            <w:pStyle w:val="F4CC450E831942A7A1ADD10D3AE710F6"/>
          </w:pPr>
          <w:r w:rsidRPr="004D3011">
            <w:t>PHONE:</w:t>
          </w:r>
        </w:p>
      </w:docPartBody>
    </w:docPart>
    <w:docPart>
      <w:docPartPr>
        <w:name w:val="270DF6E4579045B8835789722A64D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7609B-70EB-494A-B3BB-1776DE2E2AC8}"/>
      </w:docPartPr>
      <w:docPartBody>
        <w:p w:rsidR="00D36F47" w:rsidRDefault="00D36F47" w:rsidP="00D36F47">
          <w:pPr>
            <w:pStyle w:val="270DF6E4579045B8835789722A64DC46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044"/>
    <w:rsid w:val="000179E2"/>
    <w:rsid w:val="000201A9"/>
    <w:rsid w:val="00065650"/>
    <w:rsid w:val="00643464"/>
    <w:rsid w:val="00687FD4"/>
    <w:rsid w:val="006B6044"/>
    <w:rsid w:val="00BA2420"/>
    <w:rsid w:val="00CC32AB"/>
    <w:rsid w:val="00D36F47"/>
    <w:rsid w:val="00D473C7"/>
    <w:rsid w:val="00FD7C09"/>
    <w:rsid w:val="00FE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E" w:eastAsia="en-I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paragraph" w:customStyle="1" w:styleId="5AAEC34C9EA64138AB04730F793CF214">
    <w:name w:val="5AAEC34C9EA64138AB04730F793CF214"/>
    <w:rsid w:val="00D36F47"/>
    <w:pPr>
      <w:spacing w:line="278" w:lineRule="auto"/>
    </w:pPr>
    <w:rPr>
      <w:sz w:val="24"/>
      <w:szCs w:val="24"/>
    </w:rPr>
  </w:style>
  <w:style w:type="paragraph" w:customStyle="1" w:styleId="F4CC450E831942A7A1ADD10D3AE710F6">
    <w:name w:val="F4CC450E831942A7A1ADD10D3AE710F6"/>
    <w:rsid w:val="00D36F47"/>
    <w:pPr>
      <w:spacing w:line="278" w:lineRule="auto"/>
    </w:pPr>
    <w:rPr>
      <w:sz w:val="24"/>
      <w:szCs w:val="24"/>
    </w:rPr>
  </w:style>
  <w:style w:type="paragraph" w:customStyle="1" w:styleId="270DF6E4579045B8835789722A64DC46">
    <w:name w:val="270DF6E4579045B8835789722A64DC46"/>
    <w:rsid w:val="00D36F47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{1E0414D5-35AF-48BC-ACF7-FBAA52537467}tf00546271_win32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2023-05-17T14:29:00Z</dcterms:created>
  <dcterms:modified xsi:type="dcterms:W3CDTF">2025-02-03T08:58:00Z</dcterms:modified>
</cp:coreProperties>
</file>